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FE" w:rsidRPr="00840ED0" w:rsidRDefault="00915296">
      <w:pPr>
        <w:spacing w:before="23" w:after="0" w:line="610" w:lineRule="exact"/>
        <w:ind w:left="912" w:right="-20"/>
        <w:rPr>
          <w:rFonts w:ascii="Times New Roman" w:eastAsia="Times New Roman" w:hAnsi="Times New Roman" w:cs="Times New Roman"/>
          <w:sz w:val="54"/>
          <w:szCs w:val="54"/>
          <w:lang w:val="nb-NO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90291F3" wp14:editId="52A6013A">
                <wp:simplePos x="0" y="0"/>
                <wp:positionH relativeFrom="page">
                  <wp:posOffset>374650</wp:posOffset>
                </wp:positionH>
                <wp:positionV relativeFrom="page">
                  <wp:posOffset>365125</wp:posOffset>
                </wp:positionV>
                <wp:extent cx="6833235" cy="9944100"/>
                <wp:effectExtent l="0" t="0" r="571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235" cy="9944100"/>
                          <a:chOff x="590" y="588"/>
                          <a:chExt cx="10761" cy="15660"/>
                        </a:xfrm>
                      </wpg:grpSpPr>
                      <wpg:grpSp>
                        <wpg:cNvPr id="2" name="Group 14"/>
                        <wpg:cNvGrpSpPr>
                          <a:grpSpLocks/>
                        </wpg:cNvGrpSpPr>
                        <wpg:grpSpPr bwMode="auto">
                          <a:xfrm>
                            <a:off x="600" y="598"/>
                            <a:ext cx="10700" cy="15640"/>
                            <a:chOff x="600" y="598"/>
                            <a:chExt cx="10700" cy="15640"/>
                          </a:xfrm>
                        </wpg:grpSpPr>
                        <wps:wsp>
                          <wps:cNvPr id="3" name="Freeform 17"/>
                          <wps:cNvSpPr>
                            <a:spLocks/>
                          </wps:cNvSpPr>
                          <wps:spPr bwMode="auto">
                            <a:xfrm>
                              <a:off x="600" y="598"/>
                              <a:ext cx="10700" cy="15640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10700"/>
                                <a:gd name="T2" fmla="+- 0 598 598"/>
                                <a:gd name="T3" fmla="*/ 598 h 15640"/>
                                <a:gd name="T4" fmla="+- 0 11300 600"/>
                                <a:gd name="T5" fmla="*/ T4 w 10700"/>
                                <a:gd name="T6" fmla="+- 0 598 598"/>
                                <a:gd name="T7" fmla="*/ 598 h 15640"/>
                                <a:gd name="T8" fmla="+- 0 11300 600"/>
                                <a:gd name="T9" fmla="*/ T8 w 10700"/>
                                <a:gd name="T10" fmla="+- 0 16238 598"/>
                                <a:gd name="T11" fmla="*/ 16238 h 15640"/>
                                <a:gd name="T12" fmla="+- 0 600 600"/>
                                <a:gd name="T13" fmla="*/ T12 w 10700"/>
                                <a:gd name="T14" fmla="+- 0 16238 598"/>
                                <a:gd name="T15" fmla="*/ 16238 h 15640"/>
                                <a:gd name="T16" fmla="+- 0 600 600"/>
                                <a:gd name="T17" fmla="*/ T16 w 10700"/>
                                <a:gd name="T18" fmla="+- 0 598 598"/>
                                <a:gd name="T19" fmla="*/ 598 h 15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00" h="15640">
                                  <a:moveTo>
                                    <a:pt x="0" y="0"/>
                                  </a:moveTo>
                                  <a:lnTo>
                                    <a:pt x="10700" y="0"/>
                                  </a:lnTo>
                                  <a:lnTo>
                                    <a:pt x="10700" y="15640"/>
                                  </a:lnTo>
                                  <a:lnTo>
                                    <a:pt x="0" y="156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0" y="7078"/>
                              <a:ext cx="2320" cy="1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" y="6557"/>
                              <a:ext cx="3206" cy="2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12"/>
                        <wpg:cNvGrpSpPr>
                          <a:grpSpLocks/>
                        </wpg:cNvGrpSpPr>
                        <wpg:grpSpPr bwMode="auto">
                          <a:xfrm>
                            <a:off x="820" y="798"/>
                            <a:ext cx="10300" cy="2360"/>
                            <a:chOff x="820" y="798"/>
                            <a:chExt cx="10300" cy="2360"/>
                          </a:xfrm>
                        </wpg:grpSpPr>
                        <wps:wsp>
                          <wps:cNvPr id="7" name="Freeform 13"/>
                          <wps:cNvSpPr>
                            <a:spLocks/>
                          </wps:cNvSpPr>
                          <wps:spPr bwMode="auto">
                            <a:xfrm>
                              <a:off x="820" y="798"/>
                              <a:ext cx="10300" cy="2360"/>
                            </a:xfrm>
                            <a:custGeom>
                              <a:avLst/>
                              <a:gdLst>
                                <a:gd name="T0" fmla="+- 0 820 820"/>
                                <a:gd name="T1" fmla="*/ T0 w 10300"/>
                                <a:gd name="T2" fmla="+- 0 798 798"/>
                                <a:gd name="T3" fmla="*/ 798 h 2360"/>
                                <a:gd name="T4" fmla="+- 0 11120 820"/>
                                <a:gd name="T5" fmla="*/ T4 w 10300"/>
                                <a:gd name="T6" fmla="+- 0 798 798"/>
                                <a:gd name="T7" fmla="*/ 798 h 2360"/>
                                <a:gd name="T8" fmla="+- 0 11120 820"/>
                                <a:gd name="T9" fmla="*/ T8 w 10300"/>
                                <a:gd name="T10" fmla="+- 0 3158 798"/>
                                <a:gd name="T11" fmla="*/ 3158 h 2360"/>
                                <a:gd name="T12" fmla="+- 0 820 820"/>
                                <a:gd name="T13" fmla="*/ T12 w 10300"/>
                                <a:gd name="T14" fmla="+- 0 3158 798"/>
                                <a:gd name="T15" fmla="*/ 3158 h 2360"/>
                                <a:gd name="T16" fmla="+- 0 820 820"/>
                                <a:gd name="T17" fmla="*/ T16 w 10300"/>
                                <a:gd name="T18" fmla="+- 0 798 798"/>
                                <a:gd name="T19" fmla="*/ 798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0" h="2360">
                                  <a:moveTo>
                                    <a:pt x="0" y="0"/>
                                  </a:moveTo>
                                  <a:lnTo>
                                    <a:pt x="10300" y="0"/>
                                  </a:lnTo>
                                  <a:lnTo>
                                    <a:pt x="10300" y="2360"/>
                                  </a:lnTo>
                                  <a:lnTo>
                                    <a:pt x="0" y="2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52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0"/>
                        <wpg:cNvGrpSpPr>
                          <a:grpSpLocks/>
                        </wpg:cNvGrpSpPr>
                        <wpg:grpSpPr bwMode="auto">
                          <a:xfrm>
                            <a:off x="6020" y="9558"/>
                            <a:ext cx="5080" cy="4300"/>
                            <a:chOff x="6020" y="9558"/>
                            <a:chExt cx="5080" cy="4300"/>
                          </a:xfrm>
                        </wpg:grpSpPr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6020" y="9558"/>
                              <a:ext cx="5080" cy="4300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5080"/>
                                <a:gd name="T2" fmla="+- 0 9558 9558"/>
                                <a:gd name="T3" fmla="*/ 9558 h 4300"/>
                                <a:gd name="T4" fmla="+- 0 11100 6020"/>
                                <a:gd name="T5" fmla="*/ T4 w 5080"/>
                                <a:gd name="T6" fmla="+- 0 9558 9558"/>
                                <a:gd name="T7" fmla="*/ 9558 h 4300"/>
                                <a:gd name="T8" fmla="+- 0 11100 6020"/>
                                <a:gd name="T9" fmla="*/ T8 w 5080"/>
                                <a:gd name="T10" fmla="+- 0 13858 9558"/>
                                <a:gd name="T11" fmla="*/ 13858 h 4300"/>
                                <a:gd name="T12" fmla="+- 0 6020 6020"/>
                                <a:gd name="T13" fmla="*/ T12 w 5080"/>
                                <a:gd name="T14" fmla="+- 0 13858 9558"/>
                                <a:gd name="T15" fmla="*/ 13858 h 4300"/>
                                <a:gd name="T16" fmla="+- 0 6020 6020"/>
                                <a:gd name="T17" fmla="*/ T16 w 5080"/>
                                <a:gd name="T18" fmla="+- 0 9558 9558"/>
                                <a:gd name="T19" fmla="*/ 9558 h 4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0" h="4300">
                                  <a:moveTo>
                                    <a:pt x="0" y="0"/>
                                  </a:moveTo>
                                  <a:lnTo>
                                    <a:pt x="5080" y="0"/>
                                  </a:lnTo>
                                  <a:lnTo>
                                    <a:pt x="5080" y="4300"/>
                                  </a:lnTo>
                                  <a:lnTo>
                                    <a:pt x="0" y="43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800" y="9558"/>
                            <a:ext cx="5080" cy="4300"/>
                            <a:chOff x="800" y="9558"/>
                            <a:chExt cx="5080" cy="4300"/>
                          </a:xfrm>
                        </wpg:grpSpPr>
                        <wps:wsp>
                          <wps:cNvPr id="11" name="Freeform 9"/>
                          <wps:cNvSpPr>
                            <a:spLocks/>
                          </wps:cNvSpPr>
                          <wps:spPr bwMode="auto">
                            <a:xfrm>
                              <a:off x="800" y="9558"/>
                              <a:ext cx="5080" cy="4300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5080"/>
                                <a:gd name="T2" fmla="+- 0 9558 9558"/>
                                <a:gd name="T3" fmla="*/ 9558 h 4300"/>
                                <a:gd name="T4" fmla="+- 0 5880 800"/>
                                <a:gd name="T5" fmla="*/ T4 w 5080"/>
                                <a:gd name="T6" fmla="+- 0 9558 9558"/>
                                <a:gd name="T7" fmla="*/ 9558 h 4300"/>
                                <a:gd name="T8" fmla="+- 0 5880 800"/>
                                <a:gd name="T9" fmla="*/ T8 w 5080"/>
                                <a:gd name="T10" fmla="+- 0 13858 9558"/>
                                <a:gd name="T11" fmla="*/ 13858 h 4300"/>
                                <a:gd name="T12" fmla="+- 0 800 800"/>
                                <a:gd name="T13" fmla="*/ T12 w 5080"/>
                                <a:gd name="T14" fmla="+- 0 13858 9558"/>
                                <a:gd name="T15" fmla="*/ 13858 h 4300"/>
                                <a:gd name="T16" fmla="+- 0 800 800"/>
                                <a:gd name="T17" fmla="*/ T16 w 5080"/>
                                <a:gd name="T18" fmla="+- 0 9558 9558"/>
                                <a:gd name="T19" fmla="*/ 9558 h 4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0" h="4300">
                                  <a:moveTo>
                                    <a:pt x="0" y="0"/>
                                  </a:moveTo>
                                  <a:lnTo>
                                    <a:pt x="5080" y="0"/>
                                  </a:lnTo>
                                  <a:lnTo>
                                    <a:pt x="5080" y="4300"/>
                                  </a:lnTo>
                                  <a:lnTo>
                                    <a:pt x="0" y="43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52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2" y="7117"/>
                              <a:ext cx="2225" cy="17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2" y="6597"/>
                              <a:ext cx="3105" cy="27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8" y="1731"/>
                              <a:ext cx="1453" cy="1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8" y="1211"/>
                              <a:ext cx="2333" cy="2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4111"/>
                              <a:ext cx="10460" cy="19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9.5pt;margin-top:28.75pt;width:538.05pt;height:783pt;z-index:-251654144;mso-position-horizontal-relative:page;mso-position-vertical-relative:page" coordorigin="590,588" coordsize="10761,15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">
                <v:group id="Group 14" o:spid="_x0000_s1027" style="position:absolute;left:600;top:598;width:10700;height:15640" coordorigin="600,598" coordsize="10700,15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7" o:spid="_x0000_s1028" style="position:absolute;left:600;top:598;width:10700;height:15640;visibility:visible;mso-wrap-style:square;v-text-anchor:top" coordsize="10700,1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lN8QA&#10;AADaAAAADwAAAGRycy9kb3ducmV2LnhtbESPQWvCQBSE7wX/w/IKvRTdxIJI6iZUaUsvOait59fs&#10;Mwlm38bdrab/3hUEj8PMfMMsisF04kTOt5YVpJMEBHFldcu1gu/tx3gOwgdkjZ1lUvBPHop89LDA&#10;TNszr+m0CbWIEPYZKmhC6DMpfdWQQT+xPXH09tYZDFG6WmqH5wg3nZwmyUwabDkuNNjTqqHqsPkz&#10;CsrdzMrwMy3fP8vndOlS3R5/S6WeHoe3VxCBhnAP39pfWsELXK/EGy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6ZTfEAAAA2gAAAA8AAAAAAAAAAAAAAAAAmAIAAGRycy9k&#10;b3ducmV2LnhtbFBLBQYAAAAABAAEAPUAAACJAwAAAAA=&#10;" path="m,l10700,r,15640l,15640,,e" fillcolor="#e6e6e6" stroked="f">
                    <v:path arrowok="t" o:connecttype="custom" o:connectlocs="0,598;10700,598;10700,16238;0,16238;0,59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9" type="#_x0000_t75" style="position:absolute;left:1040;top:7078;width:2320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hi7CAAAA2gAAAA8AAABkcnMvZG93bnJldi54bWxEj0FrAjEUhO+F/ofwCr3VrFakrEaxQkuh&#10;XmpFPD42z2TZzcuyedXtv28EocdhZr5hFqshtOpMfaojGxiPClDEVbQ1OwP777enF1BJkC22kcnA&#10;LyVYLe/vFljaeOEvOu/EqQzhVKIBL9KVWqfKU8A0ih1x9k6xDyhZ9k7bHi8ZHlo9KYqZDlhzXvDY&#10;0cZT1ex+goGG/HbzPHPhtXGffh0n8n48iDGPD8N6DkpokP/wrf1hDUzheiXf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I4YuwgAAANoAAAAPAAAAAAAAAAAAAAAAAJ8C&#10;AABkcnMvZG93bnJldi54bWxQSwUGAAAAAAQABAD3AAAAjgMAAAAA&#10;">
                    <v:imagedata r:id="rId12" o:title=""/>
                  </v:shape>
                  <v:shape id="Picture 15" o:spid="_x0000_s1030" type="#_x0000_t75" style="position:absolute;left:600;top:6557;width:3206;height: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/OzCAAAA2gAAAA8AAABkcnMvZG93bnJldi54bWxEj0FrwkAUhO9C/8PyCl5ENxWUNrpKW7B4&#10;8VBt74/sM0nNvk13nyb9965Q8DjMzDfMct27Rl0oxNqzgadJBoq48Lbm0sDXYTN+BhUF2WLjmQz8&#10;UYT16mGwxNz6jj/pspdSJQjHHA1UIm2udSwqchgnviVO3tEHh5JkKLUN2CW4a/Q0y+baYc1pocKW&#10;3isqTvuzMyA+nF5wHnZdc/z9+Z6Jexv5D2OGj/3rApRQL/fwf3trDczgdiXdAL2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m/zswgAAANoAAAAPAAAAAAAAAAAAAAAAAJ8C&#10;AABkcnMvZG93bnJldi54bWxQSwUGAAAAAAQABAD3AAAAjgMAAAAA&#10;">
                    <v:imagedata r:id="rId13" o:title=""/>
                  </v:shape>
                </v:group>
                <v:group id="Group 12" o:spid="_x0000_s1031" style="position:absolute;left:820;top:798;width:10300;height:2360" coordorigin="820,798" coordsize="10300,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3" o:spid="_x0000_s1032" style="position:absolute;left:820;top:798;width:10300;height:2360;visibility:visible;mso-wrap-style:square;v-text-anchor:top" coordsize="10300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jqMQA&#10;AADaAAAADwAAAGRycy9kb3ducmV2LnhtbESPT2vCQBTE70K/w/IK3nSjiEp0lVLwD16saRWPj+wz&#10;CWbfhuzGxG/vFgo9DjPzG2a57kwpHlS7wrKC0TACQZxaXXCm4Od7M5iDcB5ZY2mZFDzJwXr11lti&#10;rG3LJ3okPhMBwi5GBbn3VSylS3My6Ia2Ig7ezdYGfZB1JnWNbYCbUo6jaCoNFhwWcqzoM6f0njRG&#10;weV0KL5muyc300RvJ/Pr6Ni0Z6X6793HAoSnzv+H/9p7rWAGv1fCD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5I6jEAAAA2gAAAA8AAAAAAAAAAAAAAAAAmAIAAGRycy9k&#10;b3ducmV2LnhtbFBLBQYAAAAABAAEAPUAAACJAwAAAAA=&#10;" path="m,l10300,r,2360l,2360,,e" fillcolor="#f52b27" stroked="f">
                    <v:path arrowok="t" o:connecttype="custom" o:connectlocs="0,798;10300,798;10300,3158;0,3158;0,798" o:connectangles="0,0,0,0,0"/>
                  </v:shape>
                </v:group>
                <v:group id="Group 10" o:spid="_x0000_s1033" style="position:absolute;left:6020;top:9558;width:5080;height:4300" coordorigin="6020,9558" coordsize="5080,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1" o:spid="_x0000_s1034" style="position:absolute;left:6020;top:9558;width:5080;height:4300;visibility:visible;mso-wrap-style:square;v-text-anchor:top" coordsize="5080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GgMEA&#10;AADaAAAADwAAAGRycy9kb3ducmV2LnhtbESPQYvCMBSE78L+h/AW9qapHsRWo7gr4p4EtXp+JM+2&#10;2LyUJmp3f70RBI/DzHzDzBadrcWNWl85VjAcJCCItTMVFwryw7o/AeEDssHaMSn4Iw+L+Udvhplx&#10;d97RbR8KESHsM1RQhtBkUnpdkkU/cA1x9M6utRiibAtpWrxHuK3lKEnG0mLFcaHEhn5K0pf91SrY&#10;HA/p1nzr/HS6hnE+3On0f6WV+vrsllMQgbrwDr/av0ZBCs8r8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4hoDBAAAA2gAAAA8AAAAAAAAAAAAAAAAAmAIAAGRycy9kb3du&#10;cmV2LnhtbFBLBQYAAAAABAAEAPUAAACGAwAAAAA=&#10;" path="m,l5080,r,4300l,4300,,e" fillcolor="#7f7f7f" stroked="f">
                    <v:path arrowok="t" o:connecttype="custom" o:connectlocs="0,9558;5080,9558;5080,13858;0,13858;0,9558" o:connectangles="0,0,0,0,0"/>
                  </v:shape>
                </v:group>
                <v:group id="Group 3" o:spid="_x0000_s1035" style="position:absolute;left:800;top:9558;width:5080;height:4300" coordorigin="800,9558" coordsize="5080,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9" o:spid="_x0000_s1036" style="position:absolute;left:800;top:9558;width:5080;height:4300;visibility:visible;mso-wrap-style:square;v-text-anchor:top" coordsize="5080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j7cMA&#10;AADbAAAADwAAAGRycy9kb3ducmV2LnhtbERP32vCMBB+F/Y/hBv4pqkDZXRNZYqDIcKwk+njkdza&#10;anPpmqj1v18Gwt7u4/t52by3jbhQ52vHCibjBASxdqbmUsHu8230DMIHZIONY1JwIw/z/GGQYWrc&#10;lbd0KUIpYgj7FBVUIbSplF5XZNGPXUscuW/XWQwRdqU0HV5juG3kU5LMpMWaY0OFLS0r0qfibBX8&#10;HKZfxfZU73QyPS7WH3u9Yr9RavjYv76ACNSHf/Hd/W7i/An8/R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j7cMAAADbAAAADwAAAAAAAAAAAAAAAACYAgAAZHJzL2Rv&#10;d25yZXYueG1sUEsFBgAAAAAEAAQA9QAAAIgDAAAAAA==&#10;" path="m,l5080,r,4300l,4300,,e" fillcolor="#f52b27" stroked="f">
                    <v:path arrowok="t" o:connecttype="custom" o:connectlocs="0,9558;5080,9558;5080,13858;0,13858;0,9558" o:connectangles="0,0,0,0,0"/>
                  </v:shape>
                  <v:shape id="Picture 8" o:spid="_x0000_s1037" type="#_x0000_t75" style="position:absolute;left:8632;top:7117;width:2225;height: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nC+fAAAAA2wAAAA8AAABkcnMvZG93bnJldi54bWxET02LwjAQvQv+hzDC3jRVUJZqFBEFwUPR&#10;rXgdmrEtNpOSxLb77zcLC3ubx/uczW4wjejI+dqygvksAUFcWF1zqSD/Ok0/QfiArLGxTAq+ycNu&#10;Ox5tMNW25yt1t1CKGMI+RQVVCG0qpS8qMuhntiWO3NM6gyFCV0rtsI/hppGLJFlJgzXHhgpbOlRU&#10;vG5vo6Dr5DOzrn30x7y+LxOTNedLptTHZNivQQQawr/4z33Wcf4Cfn+JB8jt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cL58AAAADbAAAADwAAAAAAAAAAAAAAAACfAgAA&#10;ZHJzL2Rvd25yZXYueG1sUEsFBgAAAAAEAAQA9wAAAIwDAAAAAA==&#10;">
                    <v:imagedata r:id="rId14" o:title=""/>
                  </v:shape>
                  <v:shape id="Picture 7" o:spid="_x0000_s1038" type="#_x0000_t75" style="position:absolute;left:8192;top:6597;width:3105;height: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yKHBAAAA2wAAAA8AAABkcnMvZG93bnJldi54bWxET0trwkAQvhf8D8sIvTWbWrEldRXxAV7V&#10;Fnqc7k6T0MxsyK4m/fddQfA2H99z5suBG3WhLtReDDxnOSgS610tpYGP0+7pDVSIKA4bL2TgjwIs&#10;F6OHORbO93KgyzGWKoVIKNBAFWNbaB1sRYwh8y1J4n58xxgT7ErtOuxTODd6kuczzVhLaqiwpXVF&#10;9vd4ZgNf39vN9HVmzwfLu7bhuufP/cqYx/GwegcVaYh38c29d2n+C1x/SQfo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uyKHBAAAA2wAAAA8AAAAAAAAAAAAAAAAAnwIA&#10;AGRycy9kb3ducmV2LnhtbFBLBQYAAAAABAAEAPcAAACNAwAAAAA=&#10;">
                    <v:imagedata r:id="rId15" o:title=""/>
                  </v:shape>
                  <v:shape id="Picture 6" o:spid="_x0000_s1039" type="#_x0000_t75" style="position:absolute;left:9458;top:1731;width:1453;height: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XevAAAAA2wAAAA8AAABkcnMvZG93bnJldi54bWxET02LwjAQvS/4H8IIXhZNdxGRahRdWNib&#10;WAXxNjRjU20mJcna+u/NwoK3ebzPWa5724g7+VA7VvAxyUAQl07XXCk4Hr7HcxAhImtsHJOCBwVY&#10;rwZvS8y163hP9yJWIoVwyFGBibHNpQylIYth4lrixF2ctxgT9JXUHrsUbhv5mWUzabHm1GCwpS9D&#10;5a34tQr86d3sZV/sutlly7vs2m666qzUaNhvFiAi9fEl/nf/6DR/Cn+/p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xd68AAAADbAAAADwAAAAAAAAAAAAAAAACfAgAA&#10;ZHJzL2Rvd25yZXYueG1sUEsFBgAAAAAEAAQA9wAAAIwDAAAAAA==&#10;">
                    <v:imagedata r:id="rId16" o:title=""/>
                  </v:shape>
                  <v:shape id="Picture 5" o:spid="_x0000_s1040" type="#_x0000_t75" style="position:absolute;left:9018;top:1211;width:2333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03lbBAAAA2wAAAA8AAABkcnMvZG93bnJldi54bWxET99rwjAQfhf2P4Qb+KapA8V1xuKEwZCB&#10;WPeyt6O5NaXNpSaZ1v/eDATf7uP7eatisJ04kw+NYwWzaQaCuHK64VrB9/FjsgQRIrLGzjEpuFKA&#10;Yv00WmGu3YUPdC5jLVIIhxwVmBj7XMpQGbIYpq4nTtyv8xZjgr6W2uMlhdtOvmTZQlpsODUY7Glr&#10;qGrLP6ugep39LLVffO3wvdz1m1aepNkrNX4eNm8gIg3xIb67P3WaP4f/X9IB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03lbBAAAA2wAAAA8AAAAAAAAAAAAAAAAAnwIA&#10;AGRycy9kb3ducmV2LnhtbFBLBQYAAAAABAAEAPcAAACNAwAAAAA=&#10;">
                    <v:imagedata r:id="rId17" o:title=""/>
                  </v:shape>
                  <v:shape id="Picture 4" o:spid="_x0000_s1041" type="#_x0000_t75" style="position:absolute;left:720;top:14111;width:10460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57bCAAAA2wAAAA8AAABkcnMvZG93bnJldi54bWxET99rwjAQfhf2P4Qb7E1THcjompYhjHUw&#10;hKlgfTuaW1vWXEoSa/3vjTDY2318Py8rJtOLkZzvLCtYLhIQxLXVHTcKDvv3+QsIH5A19pZJwZU8&#10;FPnDLMNU2wt/07gLjYgh7FNU0IYwpFL6uiWDfmEH4sj9WGcwROgaqR1eYrjp5SpJ1tJgx7GhxYE2&#10;LdW/u7NR8Bw+nNuOvTbHqqwa+jqN1elTqafH6e0VRKAp/Iv/3KWO89dw/yUeI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5ue2wgAAANsAAAAPAAAAAAAAAAAAAAAAAJ8C&#10;AABkcnMvZG93bnJldi54bWxQSwUGAAAAAAQABAD3AAAAjgMAAAAA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  <w:r w:rsidR="00840ED0" w:rsidRPr="00840ED0">
        <w:rPr>
          <w:rFonts w:ascii="Times New Roman" w:eastAsia="Times New Roman" w:hAnsi="Times New Roman" w:cs="Times New Roman"/>
          <w:w w:val="77"/>
          <w:position w:val="-2"/>
          <w:sz w:val="54"/>
          <w:szCs w:val="54"/>
          <w:lang w:val="nb-NO"/>
        </w:rPr>
        <w:t>ITF-seksjonen</w:t>
      </w:r>
      <w:r w:rsidR="00840ED0" w:rsidRPr="00840ED0">
        <w:rPr>
          <w:rFonts w:ascii="Times New Roman" w:eastAsia="Times New Roman" w:hAnsi="Times New Roman" w:cs="Times New Roman"/>
          <w:spacing w:val="-62"/>
          <w:position w:val="-2"/>
          <w:sz w:val="54"/>
          <w:szCs w:val="54"/>
          <w:lang w:val="nb-NO"/>
        </w:rPr>
        <w:t xml:space="preserve"> </w:t>
      </w:r>
      <w:r w:rsidR="00840ED0" w:rsidRPr="00840ED0">
        <w:rPr>
          <w:rFonts w:ascii="Times New Roman" w:eastAsia="Times New Roman" w:hAnsi="Times New Roman" w:cs="Times New Roman"/>
          <w:w w:val="70"/>
          <w:position w:val="-2"/>
          <w:sz w:val="54"/>
          <w:szCs w:val="54"/>
          <w:lang w:val="nb-NO"/>
        </w:rPr>
        <w:t>i</w:t>
      </w:r>
      <w:r w:rsidR="00840ED0" w:rsidRPr="00840ED0">
        <w:rPr>
          <w:rFonts w:ascii="Times New Roman" w:eastAsia="Times New Roman" w:hAnsi="Times New Roman" w:cs="Times New Roman"/>
          <w:spacing w:val="-62"/>
          <w:position w:val="-2"/>
          <w:sz w:val="54"/>
          <w:szCs w:val="54"/>
          <w:lang w:val="nb-NO"/>
        </w:rPr>
        <w:t xml:space="preserve"> </w:t>
      </w:r>
      <w:r w:rsidR="00840ED0" w:rsidRPr="00840ED0">
        <w:rPr>
          <w:rFonts w:ascii="Times New Roman" w:eastAsia="Times New Roman" w:hAnsi="Times New Roman" w:cs="Times New Roman"/>
          <w:w w:val="63"/>
          <w:position w:val="-2"/>
          <w:sz w:val="54"/>
          <w:szCs w:val="54"/>
          <w:lang w:val="nb-NO"/>
        </w:rPr>
        <w:t>NKF</w:t>
      </w:r>
      <w:r w:rsidR="00840ED0" w:rsidRPr="00840ED0">
        <w:rPr>
          <w:rFonts w:ascii="Times New Roman" w:eastAsia="Times New Roman" w:hAnsi="Times New Roman" w:cs="Times New Roman"/>
          <w:spacing w:val="-62"/>
          <w:position w:val="-2"/>
          <w:sz w:val="54"/>
          <w:szCs w:val="54"/>
          <w:lang w:val="nb-NO"/>
        </w:rPr>
        <w:t xml:space="preserve"> </w:t>
      </w:r>
      <w:r w:rsidR="00840ED0" w:rsidRPr="00840ED0">
        <w:rPr>
          <w:rFonts w:ascii="Times New Roman" w:eastAsia="Times New Roman" w:hAnsi="Times New Roman" w:cs="Times New Roman"/>
          <w:w w:val="86"/>
          <w:position w:val="-2"/>
          <w:sz w:val="54"/>
          <w:szCs w:val="54"/>
          <w:lang w:val="nb-NO"/>
        </w:rPr>
        <w:t>inviterer</w:t>
      </w:r>
      <w:r w:rsidR="00840ED0" w:rsidRPr="00840ED0">
        <w:rPr>
          <w:rFonts w:ascii="Times New Roman" w:eastAsia="Times New Roman" w:hAnsi="Times New Roman" w:cs="Times New Roman"/>
          <w:spacing w:val="-62"/>
          <w:position w:val="-2"/>
          <w:sz w:val="54"/>
          <w:szCs w:val="54"/>
          <w:lang w:val="nb-NO"/>
        </w:rPr>
        <w:t xml:space="preserve"> </w:t>
      </w:r>
      <w:r w:rsidR="00840ED0" w:rsidRPr="00840ED0">
        <w:rPr>
          <w:rFonts w:ascii="Times New Roman" w:eastAsia="Times New Roman" w:hAnsi="Times New Roman" w:cs="Times New Roman"/>
          <w:w w:val="98"/>
          <w:position w:val="-2"/>
          <w:sz w:val="54"/>
          <w:szCs w:val="54"/>
          <w:lang w:val="nb-NO"/>
        </w:rPr>
        <w:t>til</w:t>
      </w:r>
      <w:r w:rsidR="00840ED0" w:rsidRPr="00840ED0">
        <w:rPr>
          <w:rFonts w:ascii="Times New Roman" w:eastAsia="Times New Roman" w:hAnsi="Times New Roman" w:cs="Times New Roman"/>
          <w:spacing w:val="-62"/>
          <w:position w:val="-2"/>
          <w:sz w:val="54"/>
          <w:szCs w:val="54"/>
          <w:lang w:val="nb-NO"/>
        </w:rPr>
        <w:t xml:space="preserve"> </w:t>
      </w:r>
      <w:r w:rsidR="00840ED0" w:rsidRPr="00840ED0">
        <w:rPr>
          <w:rFonts w:ascii="Times New Roman" w:eastAsia="Times New Roman" w:hAnsi="Times New Roman" w:cs="Times New Roman"/>
          <w:w w:val="77"/>
          <w:position w:val="-2"/>
          <w:sz w:val="54"/>
          <w:szCs w:val="54"/>
          <w:lang w:val="nb-NO"/>
        </w:rPr>
        <w:t>Dommerkurs.</w:t>
      </w:r>
    </w:p>
    <w:p w:rsidR="008E67FE" w:rsidRPr="00840ED0" w:rsidRDefault="008E67FE">
      <w:pPr>
        <w:spacing w:before="10" w:after="0" w:line="180" w:lineRule="exact"/>
        <w:rPr>
          <w:sz w:val="18"/>
          <w:szCs w:val="18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before="10" w:after="0" w:line="429" w:lineRule="exact"/>
        <w:ind w:left="2211" w:right="-20"/>
        <w:rPr>
          <w:rFonts w:ascii="Times New Roman" w:eastAsia="Times New Roman" w:hAnsi="Times New Roman" w:cs="Times New Roman"/>
          <w:sz w:val="38"/>
          <w:szCs w:val="38"/>
          <w:lang w:val="nb-NO"/>
        </w:rPr>
      </w:pPr>
      <w:r w:rsidRPr="00840ED0">
        <w:rPr>
          <w:rFonts w:ascii="Times New Roman" w:eastAsia="Times New Roman" w:hAnsi="Times New Roman" w:cs="Times New Roman"/>
          <w:w w:val="79"/>
          <w:position w:val="-1"/>
          <w:sz w:val="38"/>
          <w:szCs w:val="38"/>
          <w:lang w:val="nb-NO"/>
        </w:rPr>
        <w:t>Lørdag</w:t>
      </w:r>
      <w:r w:rsidRPr="00840ED0">
        <w:rPr>
          <w:rFonts w:ascii="Times New Roman" w:eastAsia="Times New Roman" w:hAnsi="Times New Roman" w:cs="Times New Roman"/>
          <w:spacing w:val="-44"/>
          <w:position w:val="-1"/>
          <w:sz w:val="38"/>
          <w:szCs w:val="38"/>
          <w:lang w:val="nb-NO"/>
        </w:rPr>
        <w:t xml:space="preserve"> </w:t>
      </w:r>
      <w:r>
        <w:rPr>
          <w:rFonts w:ascii="Times New Roman" w:eastAsia="Times New Roman" w:hAnsi="Times New Roman" w:cs="Times New Roman"/>
          <w:w w:val="67"/>
          <w:position w:val="-1"/>
          <w:sz w:val="38"/>
          <w:szCs w:val="38"/>
          <w:lang w:val="nb-NO"/>
        </w:rPr>
        <w:t>13</w:t>
      </w:r>
      <w:r w:rsidRPr="00840ED0">
        <w:rPr>
          <w:rFonts w:ascii="Times New Roman" w:eastAsia="Times New Roman" w:hAnsi="Times New Roman" w:cs="Times New Roman"/>
          <w:w w:val="67"/>
          <w:position w:val="-1"/>
          <w:sz w:val="38"/>
          <w:szCs w:val="38"/>
          <w:lang w:val="nb-NO"/>
        </w:rPr>
        <w:t>.</w:t>
      </w:r>
      <w:r w:rsidRPr="00840ED0">
        <w:rPr>
          <w:rFonts w:ascii="Times New Roman" w:eastAsia="Times New Roman" w:hAnsi="Times New Roman" w:cs="Times New Roman"/>
          <w:spacing w:val="-44"/>
          <w:position w:val="-1"/>
          <w:sz w:val="38"/>
          <w:szCs w:val="3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w w:val="80"/>
          <w:position w:val="-1"/>
          <w:sz w:val="38"/>
          <w:szCs w:val="38"/>
          <w:lang w:val="nb-NO"/>
        </w:rPr>
        <w:t>september</w:t>
      </w:r>
      <w:r w:rsidRPr="00840ED0">
        <w:rPr>
          <w:rFonts w:ascii="Times New Roman" w:eastAsia="Times New Roman" w:hAnsi="Times New Roman" w:cs="Times New Roman"/>
          <w:spacing w:val="-44"/>
          <w:position w:val="-1"/>
          <w:sz w:val="38"/>
          <w:szCs w:val="3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w w:val="81"/>
          <w:position w:val="-1"/>
          <w:sz w:val="38"/>
          <w:szCs w:val="38"/>
          <w:lang w:val="nb-NO"/>
        </w:rPr>
        <w:t>kl.</w:t>
      </w:r>
      <w:r w:rsidRPr="00840ED0">
        <w:rPr>
          <w:rFonts w:ascii="Times New Roman" w:eastAsia="Times New Roman" w:hAnsi="Times New Roman" w:cs="Times New Roman"/>
          <w:spacing w:val="-44"/>
          <w:position w:val="-1"/>
          <w:sz w:val="38"/>
          <w:szCs w:val="3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w w:val="70"/>
          <w:position w:val="-1"/>
          <w:sz w:val="38"/>
          <w:szCs w:val="38"/>
          <w:lang w:val="nb-NO"/>
        </w:rPr>
        <w:t>10:00-18:00</w:t>
      </w:r>
      <w:r w:rsidRPr="00840ED0">
        <w:rPr>
          <w:rFonts w:ascii="Times New Roman" w:eastAsia="Times New Roman" w:hAnsi="Times New Roman" w:cs="Times New Roman"/>
          <w:spacing w:val="-44"/>
          <w:position w:val="-1"/>
          <w:sz w:val="38"/>
          <w:szCs w:val="3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w w:val="68"/>
          <w:position w:val="-1"/>
          <w:sz w:val="38"/>
          <w:szCs w:val="38"/>
          <w:lang w:val="nb-NO"/>
        </w:rPr>
        <w:t>i</w:t>
      </w:r>
      <w:r w:rsidRPr="00840ED0">
        <w:rPr>
          <w:rFonts w:ascii="Times New Roman" w:eastAsia="Times New Roman" w:hAnsi="Times New Roman" w:cs="Times New Roman"/>
          <w:spacing w:val="40"/>
          <w:w w:val="68"/>
          <w:position w:val="-1"/>
          <w:sz w:val="38"/>
          <w:szCs w:val="38"/>
          <w:lang w:val="nb-NO"/>
        </w:rPr>
        <w:t xml:space="preserve"> </w:t>
      </w:r>
      <w:r>
        <w:rPr>
          <w:rFonts w:ascii="Times New Roman" w:eastAsia="Times New Roman" w:hAnsi="Times New Roman" w:cs="Times New Roman"/>
          <w:w w:val="68"/>
          <w:position w:val="-1"/>
          <w:sz w:val="38"/>
          <w:szCs w:val="38"/>
          <w:lang w:val="nb-NO"/>
        </w:rPr>
        <w:t>BERGEN</w:t>
      </w:r>
      <w:r w:rsidRPr="00840ED0">
        <w:rPr>
          <w:rFonts w:ascii="Times New Roman" w:eastAsia="Times New Roman" w:hAnsi="Times New Roman" w:cs="Times New Roman"/>
          <w:w w:val="68"/>
          <w:position w:val="-1"/>
          <w:sz w:val="38"/>
          <w:szCs w:val="38"/>
          <w:lang w:val="nb-NO"/>
        </w:rPr>
        <w:t>.</w:t>
      </w:r>
    </w:p>
    <w:p w:rsidR="008E67FE" w:rsidRPr="00840ED0" w:rsidRDefault="008E67FE">
      <w:pPr>
        <w:spacing w:before="6" w:after="0" w:line="150" w:lineRule="exact"/>
        <w:rPr>
          <w:sz w:val="15"/>
          <w:szCs w:val="15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549" w:lineRule="exact"/>
        <w:ind w:left="784" w:right="634"/>
        <w:jc w:val="center"/>
        <w:rPr>
          <w:rFonts w:ascii="Times New Roman" w:eastAsia="Times New Roman" w:hAnsi="Times New Roman" w:cs="Times New Roman"/>
          <w:sz w:val="48"/>
          <w:szCs w:val="48"/>
          <w:lang w:val="nb-NO"/>
        </w:rPr>
      </w:pPr>
      <w:r w:rsidRPr="00840ED0">
        <w:rPr>
          <w:rFonts w:ascii="Times New Roman" w:eastAsia="Times New Roman" w:hAnsi="Times New Roman" w:cs="Times New Roman"/>
          <w:color w:val="F52B27"/>
          <w:w w:val="76"/>
          <w:position w:val="-1"/>
          <w:sz w:val="48"/>
          <w:szCs w:val="48"/>
          <w:lang w:val="nb-NO"/>
        </w:rPr>
        <w:t>Hvor</w:t>
      </w:r>
      <w:r w:rsidRPr="00840ED0">
        <w:rPr>
          <w:rFonts w:ascii="Times New Roman" w:eastAsia="Times New Roman" w:hAnsi="Times New Roman" w:cs="Times New Roman"/>
          <w:color w:val="000000"/>
          <w:w w:val="60"/>
          <w:position w:val="-1"/>
          <w:sz w:val="48"/>
          <w:szCs w:val="48"/>
          <w:lang w:val="nb-NO"/>
        </w:rPr>
        <w:t>:</w:t>
      </w:r>
      <w:r w:rsidRPr="00840ED0">
        <w:rPr>
          <w:rFonts w:ascii="Times New Roman" w:eastAsia="Times New Roman" w:hAnsi="Times New Roman" w:cs="Times New Roman"/>
          <w:color w:val="000000"/>
          <w:spacing w:val="-55"/>
          <w:position w:val="-1"/>
          <w:sz w:val="48"/>
          <w:szCs w:val="48"/>
          <w:lang w:val="nb-N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position w:val="-1"/>
          <w:sz w:val="48"/>
          <w:szCs w:val="48"/>
          <w:lang w:val="nb-NO"/>
        </w:rPr>
        <w:t>HIB, Inndalsveien 28, 5063 BERGEN</w:t>
      </w:r>
    </w:p>
    <w:p w:rsidR="008E67FE" w:rsidRPr="00840ED0" w:rsidRDefault="00840ED0">
      <w:pPr>
        <w:spacing w:before="48" w:after="0" w:line="240" w:lineRule="auto"/>
        <w:ind w:left="1971" w:right="1822"/>
        <w:jc w:val="center"/>
        <w:rPr>
          <w:rFonts w:ascii="Times New Roman" w:eastAsia="Times New Roman" w:hAnsi="Times New Roman" w:cs="Times New Roman"/>
          <w:sz w:val="48"/>
          <w:szCs w:val="48"/>
          <w:lang w:val="nb-NO"/>
        </w:rPr>
      </w:pPr>
      <w:r w:rsidRPr="00840ED0">
        <w:rPr>
          <w:rFonts w:ascii="Times New Roman" w:eastAsia="Times New Roman" w:hAnsi="Times New Roman" w:cs="Times New Roman"/>
          <w:color w:val="F52B27"/>
          <w:w w:val="84"/>
          <w:sz w:val="48"/>
          <w:szCs w:val="48"/>
          <w:lang w:val="nb-NO"/>
        </w:rPr>
        <w:t>Når</w:t>
      </w:r>
      <w:r w:rsidRPr="00840ED0">
        <w:rPr>
          <w:rFonts w:ascii="Times New Roman" w:eastAsia="Times New Roman" w:hAnsi="Times New Roman" w:cs="Times New Roman"/>
          <w:color w:val="000000"/>
          <w:w w:val="60"/>
          <w:sz w:val="48"/>
          <w:szCs w:val="48"/>
          <w:lang w:val="nb-NO"/>
        </w:rPr>
        <w:t>: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79"/>
          <w:sz w:val="48"/>
          <w:szCs w:val="48"/>
          <w:lang w:val="nb-NO"/>
        </w:rPr>
        <w:t>Lørdag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48"/>
          <w:szCs w:val="48"/>
          <w:lang w:val="nb-NO"/>
        </w:rPr>
        <w:t>13</w:t>
      </w:r>
      <w:r w:rsidRPr="00840ED0">
        <w:rPr>
          <w:rFonts w:ascii="Times New Roman" w:eastAsia="Times New Roman" w:hAnsi="Times New Roman" w:cs="Times New Roman"/>
          <w:color w:val="000000"/>
          <w:w w:val="67"/>
          <w:sz w:val="48"/>
          <w:szCs w:val="48"/>
          <w:lang w:val="nb-NO"/>
        </w:rPr>
        <w:t>.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0"/>
          <w:sz w:val="48"/>
          <w:szCs w:val="48"/>
          <w:lang w:val="nb-NO"/>
        </w:rPr>
        <w:t>september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1"/>
          <w:sz w:val="48"/>
          <w:szCs w:val="48"/>
          <w:lang w:val="nb-NO"/>
        </w:rPr>
        <w:t>kl.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70"/>
          <w:sz w:val="48"/>
          <w:szCs w:val="48"/>
          <w:lang w:val="nb-NO"/>
        </w:rPr>
        <w:t>10:00-18:00</w:t>
      </w:r>
    </w:p>
    <w:p w:rsidR="00840ED0" w:rsidRDefault="00840ED0" w:rsidP="00840ED0">
      <w:pPr>
        <w:spacing w:after="0" w:line="600" w:lineRule="atLeast"/>
        <w:ind w:left="1125" w:right="975"/>
        <w:jc w:val="center"/>
        <w:rPr>
          <w:rFonts w:ascii="Times New Roman" w:eastAsia="Times New Roman" w:hAnsi="Times New Roman" w:cs="Times New Roman"/>
          <w:color w:val="000000"/>
          <w:w w:val="69"/>
          <w:sz w:val="48"/>
          <w:szCs w:val="48"/>
          <w:lang w:val="nb-NO"/>
        </w:rPr>
      </w:pPr>
      <w:r w:rsidRPr="00840ED0">
        <w:rPr>
          <w:rFonts w:ascii="Times New Roman" w:eastAsia="Times New Roman" w:hAnsi="Times New Roman" w:cs="Times New Roman"/>
          <w:color w:val="F52B27"/>
          <w:w w:val="84"/>
          <w:sz w:val="48"/>
          <w:szCs w:val="48"/>
          <w:lang w:val="nb-NO"/>
        </w:rPr>
        <w:t>Praksis</w:t>
      </w:r>
      <w:r>
        <w:rPr>
          <w:rFonts w:ascii="Times New Roman" w:eastAsia="Times New Roman" w:hAnsi="Times New Roman" w:cs="Times New Roman"/>
          <w:color w:val="F52B27"/>
          <w:spacing w:val="-55"/>
          <w:sz w:val="48"/>
          <w:szCs w:val="48"/>
          <w:lang w:val="nb-NO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64"/>
          <w:sz w:val="48"/>
          <w:szCs w:val="48"/>
          <w:lang w:val="nb-NO"/>
        </w:rPr>
        <w:t>Vestlandsmesterskapet 18.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3"/>
          <w:sz w:val="48"/>
          <w:szCs w:val="48"/>
          <w:lang w:val="nb-NO"/>
        </w:rPr>
        <w:t>oktober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48"/>
          <w:szCs w:val="48"/>
          <w:lang w:val="nb-NO"/>
        </w:rPr>
        <w:t>Bergen</w:t>
      </w:r>
      <w:r w:rsidRPr="00840ED0">
        <w:rPr>
          <w:rFonts w:ascii="Times New Roman" w:eastAsia="Times New Roman" w:hAnsi="Times New Roman" w:cs="Times New Roman"/>
          <w:color w:val="000000"/>
          <w:w w:val="77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F52B27"/>
          <w:w w:val="87"/>
          <w:sz w:val="48"/>
          <w:szCs w:val="48"/>
          <w:lang w:val="nb-NO"/>
        </w:rPr>
        <w:t>Utstyr</w:t>
      </w:r>
      <w:r w:rsidR="00915296">
        <w:rPr>
          <w:rFonts w:ascii="Times New Roman" w:eastAsia="Times New Roman" w:hAnsi="Times New Roman" w:cs="Times New Roman"/>
          <w:color w:val="F52B27"/>
          <w:w w:val="87"/>
          <w:sz w:val="48"/>
          <w:szCs w:val="48"/>
          <w:lang w:val="nb-NO"/>
        </w:rPr>
        <w:t>: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0"/>
          <w:sz w:val="48"/>
          <w:szCs w:val="48"/>
          <w:lang w:val="nb-NO"/>
        </w:rPr>
        <w:t>Skrivesaker,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79"/>
          <w:sz w:val="48"/>
          <w:szCs w:val="48"/>
          <w:lang w:val="nb-NO"/>
        </w:rPr>
        <w:t>matpakke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76"/>
          <w:sz w:val="48"/>
          <w:szCs w:val="48"/>
          <w:lang w:val="nb-NO"/>
        </w:rPr>
        <w:t>og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79"/>
          <w:sz w:val="48"/>
          <w:szCs w:val="48"/>
          <w:lang w:val="nb-NO"/>
        </w:rPr>
        <w:t>drikke</w:t>
      </w:r>
      <w:r w:rsidRPr="00840ED0">
        <w:rPr>
          <w:rFonts w:ascii="Times New Roman" w:eastAsia="Times New Roman" w:hAnsi="Times New Roman" w:cs="Times New Roman"/>
          <w:color w:val="000000"/>
          <w:w w:val="69"/>
          <w:sz w:val="48"/>
          <w:szCs w:val="48"/>
          <w:lang w:val="nb-NO"/>
        </w:rPr>
        <w:t xml:space="preserve">! </w:t>
      </w:r>
    </w:p>
    <w:p w:rsidR="008E67FE" w:rsidRPr="00840ED0" w:rsidRDefault="00840ED0" w:rsidP="00840ED0">
      <w:pPr>
        <w:spacing w:after="0" w:line="600" w:lineRule="atLeast"/>
        <w:ind w:left="1125" w:right="975"/>
        <w:jc w:val="center"/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</w:pPr>
      <w:r w:rsidRPr="00840ED0">
        <w:rPr>
          <w:rFonts w:ascii="Times New Roman" w:eastAsia="Times New Roman" w:hAnsi="Times New Roman" w:cs="Times New Roman"/>
          <w:color w:val="F52B27"/>
          <w:w w:val="78"/>
          <w:sz w:val="48"/>
          <w:szCs w:val="48"/>
          <w:lang w:val="nb-NO"/>
        </w:rPr>
        <w:t>Påmelding</w:t>
      </w:r>
      <w:r w:rsidR="00915296">
        <w:rPr>
          <w:rFonts w:ascii="Times New Roman" w:eastAsia="Times New Roman" w:hAnsi="Times New Roman" w:cs="Times New Roman"/>
          <w:color w:val="F52B27"/>
          <w:w w:val="78"/>
          <w:sz w:val="48"/>
          <w:szCs w:val="48"/>
          <w:lang w:val="nb-NO"/>
        </w:rPr>
        <w:t>: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3"/>
          <w:sz w:val="48"/>
          <w:szCs w:val="48"/>
          <w:lang w:val="nb-NO"/>
        </w:rPr>
        <w:t>Gjøres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5"/>
          <w:sz w:val="48"/>
          <w:szCs w:val="48"/>
          <w:lang w:val="nb-NO"/>
        </w:rPr>
        <w:t>samlet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96"/>
          <w:sz w:val="48"/>
          <w:szCs w:val="48"/>
          <w:lang w:val="nb-NO"/>
        </w:rPr>
        <w:t>fra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0"/>
          <w:sz w:val="48"/>
          <w:szCs w:val="48"/>
          <w:lang w:val="nb-NO"/>
        </w:rPr>
        <w:t>klubben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79"/>
          <w:sz w:val="48"/>
          <w:szCs w:val="48"/>
          <w:lang w:val="nb-NO"/>
        </w:rPr>
        <w:t>på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1"/>
          <w:sz w:val="48"/>
          <w:szCs w:val="48"/>
          <w:lang w:val="nb-NO"/>
        </w:rPr>
        <w:t>e-post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98"/>
          <w:sz w:val="48"/>
          <w:szCs w:val="48"/>
          <w:lang w:val="nb-NO"/>
        </w:rPr>
        <w:t>til</w:t>
      </w:r>
      <w:r w:rsidRPr="00840ED0">
        <w:rPr>
          <w:rFonts w:ascii="Times New Roman" w:eastAsia="Times New Roman" w:hAnsi="Times New Roman" w:cs="Times New Roman"/>
          <w:color w:val="000000"/>
          <w:w w:val="60"/>
          <w:sz w:val="48"/>
          <w:szCs w:val="48"/>
          <w:lang w:val="nb-NO"/>
        </w:rPr>
        <w:t xml:space="preserve">: </w:t>
      </w:r>
      <w:hyperlink r:id="rId19" w:history="1">
        <w:r w:rsidRPr="009D60B2">
          <w:rPr>
            <w:rStyle w:val="Hyperkobling"/>
            <w:rFonts w:ascii="Times New Roman" w:eastAsia="Times New Roman" w:hAnsi="Times New Roman" w:cs="Times New Roman"/>
            <w:w w:val="79"/>
            <w:sz w:val="48"/>
            <w:szCs w:val="48"/>
            <w:lang w:val="nb-NO"/>
          </w:rPr>
          <w:t>vegard@btkd</w:t>
        </w:r>
        <w:r w:rsidRPr="009D60B2">
          <w:rPr>
            <w:rStyle w:val="Hyperkobling"/>
            <w:rFonts w:ascii="Times New Roman" w:eastAsia="Times New Roman" w:hAnsi="Times New Roman" w:cs="Times New Roman"/>
            <w:spacing w:val="-55"/>
            <w:sz w:val="48"/>
            <w:szCs w:val="48"/>
            <w:lang w:val="nb-NO"/>
          </w:rPr>
          <w:t xml:space="preserve">.no </w:t>
        </w:r>
      </w:hyperlink>
      <w:r w:rsidRPr="00840ED0">
        <w:rPr>
          <w:rFonts w:ascii="Times New Roman" w:eastAsia="Times New Roman" w:hAnsi="Times New Roman" w:cs="Times New Roman"/>
          <w:color w:val="000000"/>
          <w:w w:val="86"/>
          <w:sz w:val="48"/>
          <w:szCs w:val="48"/>
          <w:lang w:val="nb-NO"/>
        </w:rPr>
        <w:t>senest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81"/>
          <w:sz w:val="48"/>
          <w:szCs w:val="48"/>
          <w:lang w:val="nb-NO"/>
        </w:rPr>
        <w:t>innen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48"/>
          <w:szCs w:val="48"/>
          <w:lang w:val="nb-NO"/>
        </w:rPr>
        <w:t>5.</w:t>
      </w:r>
      <w:r w:rsidRPr="00840ED0">
        <w:rPr>
          <w:rFonts w:ascii="Times New Roman" w:eastAsia="Times New Roman" w:hAnsi="Times New Roman" w:cs="Times New Roman"/>
          <w:color w:val="000000"/>
          <w:spacing w:val="-55"/>
          <w:sz w:val="48"/>
          <w:szCs w:val="4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color w:val="000000"/>
          <w:w w:val="79"/>
          <w:sz w:val="48"/>
          <w:szCs w:val="48"/>
          <w:lang w:val="nb-NO"/>
        </w:rPr>
        <w:t>september.</w:t>
      </w:r>
      <w:r w:rsidRPr="00840ED0">
        <w:rPr>
          <w:rFonts w:ascii="Times New Roman" w:eastAsia="Times New Roman" w:hAnsi="Times New Roman" w:cs="Times New Roman"/>
          <w:color w:val="000000"/>
          <w:sz w:val="48"/>
          <w:szCs w:val="48"/>
          <w:lang w:val="nb-NO"/>
        </w:rPr>
        <w:t xml:space="preserve"> </w:t>
      </w:r>
    </w:p>
    <w:p w:rsidR="008E67FE" w:rsidRPr="00840ED0" w:rsidRDefault="008E67FE">
      <w:pPr>
        <w:spacing w:before="8" w:after="0" w:line="110" w:lineRule="exact"/>
        <w:rPr>
          <w:sz w:val="11"/>
          <w:szCs w:val="11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before="10" w:after="0" w:line="240" w:lineRule="auto"/>
        <w:ind w:left="4244" w:right="4193"/>
        <w:jc w:val="center"/>
        <w:rPr>
          <w:rFonts w:ascii="Times New Roman" w:eastAsia="Times New Roman" w:hAnsi="Times New Roman" w:cs="Times New Roman"/>
          <w:sz w:val="38"/>
          <w:szCs w:val="38"/>
          <w:lang w:val="nb-NO"/>
        </w:rPr>
      </w:pPr>
      <w:r w:rsidRPr="00840ED0">
        <w:rPr>
          <w:rFonts w:ascii="Times New Roman" w:eastAsia="Times New Roman" w:hAnsi="Times New Roman" w:cs="Times New Roman"/>
          <w:w w:val="81"/>
          <w:sz w:val="38"/>
          <w:szCs w:val="38"/>
          <w:lang w:val="nb-NO"/>
        </w:rPr>
        <w:t>Kursholdere</w:t>
      </w:r>
    </w:p>
    <w:p w:rsidR="008E67FE" w:rsidRPr="00840ED0" w:rsidRDefault="008E67FE">
      <w:pPr>
        <w:spacing w:before="9" w:after="0" w:line="110" w:lineRule="exact"/>
        <w:rPr>
          <w:sz w:val="11"/>
          <w:szCs w:val="11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240" w:lineRule="auto"/>
        <w:ind w:left="2781" w:right="2729"/>
        <w:jc w:val="center"/>
        <w:rPr>
          <w:rFonts w:ascii="Times New Roman" w:eastAsia="Times New Roman" w:hAnsi="Times New Roman" w:cs="Times New Roman"/>
          <w:sz w:val="38"/>
          <w:szCs w:val="38"/>
          <w:lang w:val="nb-NO"/>
        </w:rPr>
      </w:pPr>
      <w:r>
        <w:rPr>
          <w:rFonts w:ascii="Times New Roman" w:eastAsia="Times New Roman" w:hAnsi="Times New Roman" w:cs="Times New Roman"/>
          <w:w w:val="86"/>
          <w:sz w:val="38"/>
          <w:szCs w:val="38"/>
          <w:lang w:val="nb-NO"/>
        </w:rPr>
        <w:t>Sturle Halleraker og Ove Glenjen</w:t>
      </w:r>
    </w:p>
    <w:p w:rsidR="008E67FE" w:rsidRPr="00840ED0" w:rsidRDefault="008E67FE">
      <w:pPr>
        <w:spacing w:before="9" w:after="0" w:line="110" w:lineRule="exact"/>
        <w:rPr>
          <w:sz w:val="11"/>
          <w:szCs w:val="11"/>
          <w:lang w:val="nb-NO"/>
        </w:rPr>
      </w:pP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429" w:lineRule="exact"/>
        <w:ind w:left="3812" w:right="3761"/>
        <w:jc w:val="center"/>
        <w:rPr>
          <w:rFonts w:ascii="Times New Roman" w:eastAsia="Times New Roman" w:hAnsi="Times New Roman" w:cs="Times New Roman"/>
          <w:sz w:val="38"/>
          <w:szCs w:val="38"/>
          <w:lang w:val="nb-NO"/>
        </w:rPr>
      </w:pPr>
      <w:r w:rsidRPr="00840ED0">
        <w:rPr>
          <w:rFonts w:ascii="Times New Roman" w:eastAsia="Times New Roman" w:hAnsi="Times New Roman" w:cs="Times New Roman"/>
          <w:w w:val="73"/>
          <w:position w:val="-1"/>
          <w:sz w:val="38"/>
          <w:szCs w:val="38"/>
          <w:lang w:val="nb-NO"/>
        </w:rPr>
        <w:t>Velkommen</w:t>
      </w:r>
      <w:r w:rsidRPr="00840ED0">
        <w:rPr>
          <w:rFonts w:ascii="Times New Roman" w:eastAsia="Times New Roman" w:hAnsi="Times New Roman" w:cs="Times New Roman"/>
          <w:spacing w:val="-44"/>
          <w:position w:val="-1"/>
          <w:sz w:val="38"/>
          <w:szCs w:val="3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w w:val="79"/>
          <w:position w:val="-1"/>
          <w:sz w:val="38"/>
          <w:szCs w:val="38"/>
          <w:lang w:val="nb-NO"/>
        </w:rPr>
        <w:t>på</w:t>
      </w:r>
      <w:r w:rsidRPr="00840ED0">
        <w:rPr>
          <w:rFonts w:ascii="Times New Roman" w:eastAsia="Times New Roman" w:hAnsi="Times New Roman" w:cs="Times New Roman"/>
          <w:spacing w:val="-44"/>
          <w:position w:val="-1"/>
          <w:sz w:val="38"/>
          <w:szCs w:val="38"/>
          <w:lang w:val="nb-NO"/>
        </w:rPr>
        <w:t xml:space="preserve"> </w:t>
      </w:r>
      <w:r w:rsidRPr="00840ED0">
        <w:rPr>
          <w:rFonts w:ascii="Times New Roman" w:eastAsia="Times New Roman" w:hAnsi="Times New Roman" w:cs="Times New Roman"/>
          <w:w w:val="83"/>
          <w:position w:val="-1"/>
          <w:sz w:val="38"/>
          <w:szCs w:val="38"/>
          <w:lang w:val="nb-NO"/>
        </w:rPr>
        <w:t>kurs.</w:t>
      </w: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E67FE">
      <w:pPr>
        <w:spacing w:before="11" w:after="0" w:line="280" w:lineRule="exact"/>
        <w:rPr>
          <w:sz w:val="28"/>
          <w:szCs w:val="28"/>
          <w:lang w:val="nb-NO"/>
        </w:rPr>
      </w:pPr>
    </w:p>
    <w:p w:rsidR="008E67FE" w:rsidRPr="00840ED0" w:rsidRDefault="008E67FE">
      <w:pPr>
        <w:spacing w:after="0"/>
        <w:rPr>
          <w:lang w:val="nb-NO"/>
        </w:rPr>
        <w:sectPr w:rsidR="008E67FE" w:rsidRPr="00840ED0">
          <w:type w:val="continuous"/>
          <w:pgSz w:w="11920" w:h="16840"/>
          <w:pgMar w:top="1040" w:right="900" w:bottom="280" w:left="920" w:header="708" w:footer="708" w:gutter="0"/>
          <w:cols w:space="708"/>
        </w:sectPr>
      </w:pPr>
    </w:p>
    <w:p w:rsidR="00915296" w:rsidRDefault="00840ED0" w:rsidP="00915296">
      <w:pPr>
        <w:spacing w:before="36" w:after="0" w:line="449" w:lineRule="auto"/>
        <w:ind w:left="110" w:right="746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lang w:val="nb-NO"/>
        </w:rPr>
        <w:lastRenderedPageBreak/>
        <w:t>Kurset er rettet mot nye dommere samt de som allerede er dommere som ønsker</w:t>
      </w:r>
    </w:p>
    <w:p w:rsidR="008E67FE" w:rsidRPr="00840ED0" w:rsidRDefault="00840ED0" w:rsidP="00915296">
      <w:pPr>
        <w:spacing w:before="36" w:after="0" w:line="449" w:lineRule="auto"/>
        <w:ind w:left="110" w:right="746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lang w:val="nb-NO"/>
        </w:rPr>
        <w:t>en oppdatering. Kurset er et krav til de dommere som skal dømme under årets NM i Tromsø.</w:t>
      </w:r>
    </w:p>
    <w:p w:rsidR="008E67FE" w:rsidRPr="00840ED0" w:rsidRDefault="008E67FE">
      <w:pPr>
        <w:spacing w:after="0" w:line="200" w:lineRule="exact"/>
        <w:rPr>
          <w:sz w:val="20"/>
          <w:szCs w:val="20"/>
          <w:lang w:val="nb-NO"/>
        </w:rPr>
      </w:pPr>
    </w:p>
    <w:p w:rsidR="008E67FE" w:rsidRPr="00840ED0" w:rsidRDefault="008E67FE">
      <w:pPr>
        <w:spacing w:before="16" w:after="0" w:line="260" w:lineRule="exact"/>
        <w:rPr>
          <w:sz w:val="26"/>
          <w:szCs w:val="26"/>
          <w:lang w:val="nb-NO"/>
        </w:rPr>
      </w:pPr>
    </w:p>
    <w:p w:rsidR="008E67FE" w:rsidRPr="00840ED0" w:rsidRDefault="00840ED0">
      <w:pPr>
        <w:spacing w:after="0" w:line="240" w:lineRule="auto"/>
        <w:ind w:left="187" w:right="-20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b/>
          <w:bCs/>
          <w:lang w:val="nb-NO"/>
        </w:rPr>
        <w:t>Pris for kurset er:</w:t>
      </w:r>
    </w:p>
    <w:p w:rsidR="008E67FE" w:rsidRPr="00840ED0" w:rsidRDefault="008E67FE">
      <w:pPr>
        <w:spacing w:before="18"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449" w:lineRule="auto"/>
        <w:ind w:left="187" w:right="1738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lang w:val="nb-NO"/>
        </w:rPr>
        <w:t>Ikke kurs tidligere kr. 600.- De som er dommere kr. 250.-</w:t>
      </w:r>
    </w:p>
    <w:p w:rsidR="008E67FE" w:rsidRPr="00840ED0" w:rsidRDefault="00840ED0">
      <w:pPr>
        <w:spacing w:before="36" w:after="0" w:line="240" w:lineRule="auto"/>
        <w:ind w:right="-20"/>
        <w:rPr>
          <w:rFonts w:ascii="Georgia" w:eastAsia="Georgia" w:hAnsi="Georgia" w:cs="Georgia"/>
          <w:lang w:val="nb-NO"/>
        </w:rPr>
      </w:pPr>
      <w:bookmarkStart w:id="0" w:name="_GoBack"/>
      <w:r w:rsidRPr="00840ED0">
        <w:rPr>
          <w:lang w:val="nb-NO"/>
        </w:rPr>
        <w:br w:type="column"/>
      </w:r>
      <w:bookmarkEnd w:id="0"/>
      <w:r w:rsidRPr="00840ED0">
        <w:rPr>
          <w:rFonts w:ascii="Georgia" w:eastAsia="Georgia" w:hAnsi="Georgia" w:cs="Georgia"/>
          <w:b/>
          <w:bCs/>
          <w:lang w:val="nb-NO"/>
        </w:rPr>
        <w:lastRenderedPageBreak/>
        <w:t>Elementer på kurset:</w:t>
      </w:r>
    </w:p>
    <w:p w:rsidR="008E67FE" w:rsidRPr="00840ED0" w:rsidRDefault="008E67FE">
      <w:pPr>
        <w:spacing w:before="18"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240" w:lineRule="auto"/>
        <w:ind w:right="-20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b/>
          <w:bCs/>
          <w:lang w:val="nb-NO"/>
        </w:rPr>
        <w:t>•</w:t>
      </w:r>
      <w:r w:rsidRPr="00840ED0">
        <w:rPr>
          <w:rFonts w:ascii="Georgia" w:eastAsia="Georgia" w:hAnsi="Georgia" w:cs="Georgia"/>
          <w:b/>
          <w:bCs/>
          <w:spacing w:val="48"/>
          <w:lang w:val="nb-NO"/>
        </w:rPr>
        <w:t xml:space="preserve"> </w:t>
      </w:r>
      <w:r w:rsidRPr="00840ED0">
        <w:rPr>
          <w:rFonts w:ascii="Georgia" w:eastAsia="Georgia" w:hAnsi="Georgia" w:cs="Georgia"/>
          <w:b/>
          <w:bCs/>
          <w:lang w:val="nb-NO"/>
        </w:rPr>
        <w:t>Gjennomgang av regelverk</w:t>
      </w:r>
    </w:p>
    <w:p w:rsidR="008E67FE" w:rsidRPr="00840ED0" w:rsidRDefault="008E67FE">
      <w:pPr>
        <w:spacing w:before="18"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240" w:lineRule="auto"/>
        <w:ind w:right="-20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b/>
          <w:bCs/>
          <w:lang w:val="nb-NO"/>
        </w:rPr>
        <w:t>•</w:t>
      </w:r>
      <w:r w:rsidRPr="00840ED0">
        <w:rPr>
          <w:rFonts w:ascii="Georgia" w:eastAsia="Georgia" w:hAnsi="Georgia" w:cs="Georgia"/>
          <w:b/>
          <w:bCs/>
          <w:spacing w:val="48"/>
          <w:lang w:val="nb-NO"/>
        </w:rPr>
        <w:t xml:space="preserve"> </w:t>
      </w:r>
      <w:r w:rsidRPr="00840ED0">
        <w:rPr>
          <w:rFonts w:ascii="Georgia" w:eastAsia="Georgia" w:hAnsi="Georgia" w:cs="Georgia"/>
          <w:b/>
          <w:bCs/>
          <w:lang w:val="nb-NO"/>
        </w:rPr>
        <w:t>Dommertegn</w:t>
      </w:r>
    </w:p>
    <w:p w:rsidR="008E67FE" w:rsidRPr="00840ED0" w:rsidRDefault="008E67FE">
      <w:pPr>
        <w:spacing w:before="18"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240" w:lineRule="auto"/>
        <w:ind w:right="-20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b/>
          <w:bCs/>
          <w:lang w:val="nb-NO"/>
        </w:rPr>
        <w:t>•</w:t>
      </w:r>
      <w:r w:rsidRPr="00840ED0">
        <w:rPr>
          <w:rFonts w:ascii="Georgia" w:eastAsia="Georgia" w:hAnsi="Georgia" w:cs="Georgia"/>
          <w:b/>
          <w:bCs/>
          <w:spacing w:val="48"/>
          <w:lang w:val="nb-NO"/>
        </w:rPr>
        <w:t xml:space="preserve"> </w:t>
      </w:r>
      <w:r w:rsidRPr="00840ED0">
        <w:rPr>
          <w:rFonts w:ascii="Georgia" w:eastAsia="Georgia" w:hAnsi="Georgia" w:cs="Georgia"/>
          <w:b/>
          <w:bCs/>
          <w:lang w:val="nb-NO"/>
        </w:rPr>
        <w:t>Praksis (video dømming)</w:t>
      </w:r>
    </w:p>
    <w:p w:rsidR="008E67FE" w:rsidRPr="00840ED0" w:rsidRDefault="008E67FE">
      <w:pPr>
        <w:spacing w:before="18"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240" w:lineRule="auto"/>
        <w:ind w:right="-20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b/>
          <w:bCs/>
          <w:lang w:val="nb-NO"/>
        </w:rPr>
        <w:t>•</w:t>
      </w:r>
      <w:r w:rsidRPr="00840ED0">
        <w:rPr>
          <w:rFonts w:ascii="Georgia" w:eastAsia="Georgia" w:hAnsi="Georgia" w:cs="Georgia"/>
          <w:b/>
          <w:bCs/>
          <w:spacing w:val="48"/>
          <w:lang w:val="nb-NO"/>
        </w:rPr>
        <w:t xml:space="preserve"> </w:t>
      </w:r>
      <w:r w:rsidRPr="00840ED0">
        <w:rPr>
          <w:rFonts w:ascii="Georgia" w:eastAsia="Georgia" w:hAnsi="Georgia" w:cs="Georgia"/>
          <w:b/>
          <w:bCs/>
          <w:lang w:val="nb-NO"/>
        </w:rPr>
        <w:t>Evaluering</w:t>
      </w:r>
    </w:p>
    <w:p w:rsidR="008E67FE" w:rsidRPr="00840ED0" w:rsidRDefault="008E67FE">
      <w:pPr>
        <w:spacing w:before="18"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 w:line="240" w:lineRule="auto"/>
        <w:ind w:right="-20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b/>
          <w:bCs/>
          <w:lang w:val="nb-NO"/>
        </w:rPr>
        <w:t>•</w:t>
      </w:r>
      <w:r w:rsidRPr="00840ED0">
        <w:rPr>
          <w:rFonts w:ascii="Georgia" w:eastAsia="Georgia" w:hAnsi="Georgia" w:cs="Georgia"/>
          <w:b/>
          <w:bCs/>
          <w:spacing w:val="48"/>
          <w:lang w:val="nb-NO"/>
        </w:rPr>
        <w:t xml:space="preserve"> </w:t>
      </w:r>
      <w:r>
        <w:rPr>
          <w:rFonts w:ascii="Georgia" w:eastAsia="Georgia" w:hAnsi="Georgia" w:cs="Georgia"/>
          <w:b/>
          <w:bCs/>
          <w:lang w:val="nb-NO"/>
        </w:rPr>
        <w:t>Praksis 18</w:t>
      </w:r>
      <w:r w:rsidR="00915296">
        <w:rPr>
          <w:rFonts w:ascii="Georgia" w:eastAsia="Georgia" w:hAnsi="Georgia" w:cs="Georgia"/>
          <w:b/>
          <w:bCs/>
          <w:lang w:val="nb-NO"/>
        </w:rPr>
        <w:t>.</w:t>
      </w:r>
      <w:r>
        <w:rPr>
          <w:rFonts w:ascii="Georgia" w:eastAsia="Georgia" w:hAnsi="Georgia" w:cs="Georgia"/>
          <w:b/>
          <w:bCs/>
          <w:lang w:val="nb-NO"/>
        </w:rPr>
        <w:t xml:space="preserve"> oktober i Bergen</w:t>
      </w:r>
    </w:p>
    <w:p w:rsidR="008E67FE" w:rsidRPr="00840ED0" w:rsidRDefault="008E67FE">
      <w:pPr>
        <w:spacing w:before="18" w:after="0" w:line="200" w:lineRule="exact"/>
        <w:rPr>
          <w:sz w:val="20"/>
          <w:szCs w:val="20"/>
          <w:lang w:val="nb-NO"/>
        </w:rPr>
      </w:pPr>
    </w:p>
    <w:p w:rsidR="008E67FE" w:rsidRPr="00840ED0" w:rsidRDefault="00840ED0">
      <w:pPr>
        <w:spacing w:after="0"/>
        <w:ind w:left="200" w:right="304" w:hanging="200"/>
        <w:jc w:val="both"/>
        <w:rPr>
          <w:rFonts w:ascii="Georgia" w:eastAsia="Georgia" w:hAnsi="Georgia" w:cs="Georgia"/>
          <w:lang w:val="nb-NO"/>
        </w:rPr>
      </w:pPr>
      <w:r w:rsidRPr="00840ED0">
        <w:rPr>
          <w:rFonts w:ascii="Georgia" w:eastAsia="Georgia" w:hAnsi="Georgia" w:cs="Georgia"/>
          <w:b/>
          <w:bCs/>
          <w:lang w:val="nb-NO"/>
        </w:rPr>
        <w:t>•</w:t>
      </w:r>
      <w:r w:rsidRPr="00840ED0">
        <w:rPr>
          <w:rFonts w:ascii="Georgia" w:eastAsia="Georgia" w:hAnsi="Georgia" w:cs="Georgia"/>
          <w:b/>
          <w:bCs/>
          <w:spacing w:val="48"/>
          <w:lang w:val="nb-NO"/>
        </w:rPr>
        <w:t xml:space="preserve"> </w:t>
      </w:r>
      <w:r w:rsidRPr="00840ED0">
        <w:rPr>
          <w:rFonts w:ascii="Georgia" w:eastAsia="Georgia" w:hAnsi="Georgia" w:cs="Georgia"/>
          <w:b/>
          <w:bCs/>
          <w:lang w:val="nb-NO"/>
        </w:rPr>
        <w:t>Deltager som ikke er dommere må delta på den praktiske delen for at kurset kan godkjennes.</w:t>
      </w:r>
    </w:p>
    <w:sectPr w:rsidR="008E67FE" w:rsidRPr="00840ED0">
      <w:type w:val="continuous"/>
      <w:pgSz w:w="11920" w:h="16840"/>
      <w:pgMar w:top="1040" w:right="900" w:bottom="280" w:left="920" w:header="708" w:footer="708" w:gutter="0"/>
      <w:cols w:num="2" w:space="708" w:equalWidth="0">
        <w:col w:w="4842" w:space="782"/>
        <w:col w:w="44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7FE"/>
    <w:rsid w:val="00840ED0"/>
    <w:rsid w:val="008E67FE"/>
    <w:rsid w:val="0091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40E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40E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vegard@btkd.no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1ECAED6B</Template>
  <TotalTime>3</TotalTime>
  <Pages>1</Pages>
  <Words>152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Halleraker, Sturle</dc:creator>
  <cp:lastModifiedBy>Halleraker, Sturle</cp:lastModifiedBy>
  <cp:revision>3</cp:revision>
  <dcterms:created xsi:type="dcterms:W3CDTF">2014-08-20T05:37:00Z</dcterms:created>
  <dcterms:modified xsi:type="dcterms:W3CDTF">2014-08-20T05:40:00Z</dcterms:modified>
</cp:coreProperties>
</file>